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BBF" w:rsidRDefault="00397C13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4C981FED" wp14:editId="030D98B3">
            <wp:simplePos x="0" y="0"/>
            <wp:positionH relativeFrom="column">
              <wp:posOffset>-151130</wp:posOffset>
            </wp:positionH>
            <wp:positionV relativeFrom="paragraph">
              <wp:posOffset>-50800</wp:posOffset>
            </wp:positionV>
            <wp:extent cx="2404110" cy="18573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g83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A55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41D25AED" wp14:editId="3DF7201F">
            <wp:simplePos x="0" y="0"/>
            <wp:positionH relativeFrom="column">
              <wp:posOffset>2258695</wp:posOffset>
            </wp:positionH>
            <wp:positionV relativeFrom="paragraph">
              <wp:posOffset>-50800</wp:posOffset>
            </wp:positionV>
            <wp:extent cx="2933700" cy="1905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g82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 w:rsidR="00526BBF">
        <w:rPr>
          <w:rFonts w:hint="eastAsia"/>
        </w:rPr>
        <w:t xml:space="preserve">　　　　　　　　　　　</w:t>
      </w:r>
    </w:p>
    <w:p w:rsidR="00526BBF" w:rsidRDefault="00526BBF" w:rsidP="00527A55">
      <w:pPr>
        <w:ind w:firstLineChars="400" w:firstLine="1606"/>
        <w:rPr>
          <w:rFonts w:ascii="HG創英角ﾎﾟｯﾌﾟ体" w:eastAsia="HG創英角ﾎﾟｯﾌﾟ体" w:hAnsi="HG創英角ﾎﾟｯﾌﾟ体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25D6A">
        <w:rPr>
          <w:rFonts w:ascii="HG創英角ﾎﾟｯﾌﾟ体" w:eastAsia="HG創英角ﾎﾟｯﾌﾟ体" w:hAnsi="HG創英角ﾎﾟｯﾌﾟ体" w:hint="eastAsia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１０月５日(金)～７日(日)</w:t>
      </w:r>
    </w:p>
    <w:p w:rsidR="00526BBF" w:rsidRPr="00A06024" w:rsidRDefault="00A06024" w:rsidP="00527A55">
      <w:pPr>
        <w:ind w:firstLineChars="500" w:firstLine="2008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１０時～１７時(日曜１６時)</w:t>
      </w:r>
    </w:p>
    <w:p w:rsidR="00526BBF" w:rsidRPr="00526BBF" w:rsidRDefault="006A4E17" w:rsidP="006A4E17">
      <w:pPr>
        <w:ind w:firstLineChars="100" w:firstLine="720"/>
        <w:rPr>
          <w:rFonts w:ascii="HGP創英角ﾎﾟｯﾌﾟ体" w:eastAsia="HGP創英角ﾎﾟｯﾌﾟ体" w:hAnsi="HGP創英角ﾎﾟｯﾌﾟ体"/>
          <w:b/>
          <w:color w:val="FFFEFD" w:themeColor="accent6" w:themeTint="02"/>
          <w:spacing w:val="10"/>
          <w:sz w:val="7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E25D6A">
        <w:rPr>
          <w:rFonts w:hint="eastAsia"/>
          <w:noProof/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0288" behindDoc="1" locked="0" layoutInCell="1" allowOverlap="1" wp14:anchorId="2941C34F" wp14:editId="5AEE69B7">
            <wp:simplePos x="0" y="0"/>
            <wp:positionH relativeFrom="column">
              <wp:posOffset>-455930</wp:posOffset>
            </wp:positionH>
            <wp:positionV relativeFrom="paragraph">
              <wp:posOffset>663575</wp:posOffset>
            </wp:positionV>
            <wp:extent cx="1647825" cy="217170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D6A">
        <w:rPr>
          <w:noProof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2336" behindDoc="1" locked="0" layoutInCell="1" allowOverlap="1" wp14:anchorId="4693C73B" wp14:editId="2E4F0A10">
            <wp:simplePos x="0" y="0"/>
            <wp:positionH relativeFrom="column">
              <wp:posOffset>1191895</wp:posOffset>
            </wp:positionH>
            <wp:positionV relativeFrom="paragraph">
              <wp:posOffset>587375</wp:posOffset>
            </wp:positionV>
            <wp:extent cx="1362075" cy="224790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369" w:rsidRPr="00526BBF">
        <w:rPr>
          <w:rFonts w:ascii="HGP創英角ﾎﾟｯﾌﾟ体" w:eastAsia="HGP創英角ﾎﾟｯﾌﾟ体" w:hAnsi="HGP創英角ﾎﾟｯﾌﾟ体" w:hint="eastAsia"/>
          <w:b/>
          <w:color w:val="FFFEFD" w:themeColor="accent6" w:themeTint="02"/>
          <w:spacing w:val="10"/>
          <w:sz w:val="7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うさと展示会</w:t>
      </w:r>
      <w:r w:rsidR="00526BBF" w:rsidRPr="00526BBF">
        <w:rPr>
          <w:rFonts w:ascii="HGP創英角ﾎﾟｯﾌﾟ体" w:eastAsia="HGP創英角ﾎﾟｯﾌﾟ体" w:hAnsi="HGP創英角ﾎﾟｯﾌﾟ体" w:hint="eastAsia"/>
          <w:b/>
          <w:color w:val="FFFEFD" w:themeColor="accent6" w:themeTint="02"/>
          <w:spacing w:val="10"/>
          <w:sz w:val="72"/>
          <w:szCs w:val="7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販売会</w:t>
      </w:r>
    </w:p>
    <w:p w:rsidR="009F08E9" w:rsidRPr="00E25D6A" w:rsidRDefault="00B505CC" w:rsidP="00B505CC">
      <w:pPr>
        <w:ind w:leftChars="700" w:left="1470" w:firstLineChars="300" w:firstLine="1080"/>
        <w:rPr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hint="eastAsia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＠</w:t>
      </w:r>
      <w:r w:rsidR="00527A55" w:rsidRPr="00E25D6A">
        <w:rPr>
          <w:rFonts w:hint="eastAsia"/>
          <w:noProof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1312" behindDoc="1" locked="0" layoutInCell="1" allowOverlap="1" wp14:anchorId="0347C562" wp14:editId="736C01B6">
            <wp:simplePos x="0" y="0"/>
            <wp:positionH relativeFrom="column">
              <wp:posOffset>2553970</wp:posOffset>
            </wp:positionH>
            <wp:positionV relativeFrom="paragraph">
              <wp:posOffset>25400</wp:posOffset>
            </wp:positionV>
            <wp:extent cx="2628900" cy="212407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g90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369" w:rsidRPr="00E25D6A">
        <w:rPr>
          <w:rFonts w:hint="eastAsia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素食</w:t>
      </w:r>
      <w:r w:rsidR="001A1369" w:rsidRPr="00E25D6A">
        <w:rPr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Café</w:t>
      </w:r>
      <w:r w:rsidR="00526BBF" w:rsidRPr="00E25D6A">
        <w:rPr>
          <w:rFonts w:hint="eastAsia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</w:t>
      </w:r>
      <w:r w:rsidR="001A1369" w:rsidRPr="00E25D6A">
        <w:rPr>
          <w:rFonts w:hint="eastAsia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</w:t>
      </w:r>
      <w:r w:rsidR="00526BBF" w:rsidRPr="00E25D6A">
        <w:rPr>
          <w:rFonts w:hint="eastAsia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ara</w:t>
      </w:r>
    </w:p>
    <w:p w:rsidR="00E25D6A" w:rsidRDefault="00A9402C">
      <w:r>
        <w:rPr>
          <w:rFonts w:hint="eastAsia"/>
        </w:rPr>
        <w:t xml:space="preserve">　　　　　</w:t>
      </w:r>
    </w:p>
    <w:p w:rsidR="00E25D6A" w:rsidRPr="00E25D6A" w:rsidRDefault="00E25D6A" w:rsidP="00E25D6A"/>
    <w:p w:rsidR="00E25D6A" w:rsidRPr="00E25D6A" w:rsidRDefault="00E25D6A" w:rsidP="00E25D6A"/>
    <w:p w:rsidR="00E25D6A" w:rsidRPr="00E25D6A" w:rsidRDefault="00E25D6A" w:rsidP="00E25D6A"/>
    <w:p w:rsidR="00E25D6A" w:rsidRPr="00E25D6A" w:rsidRDefault="00E25D6A" w:rsidP="00E25D6A"/>
    <w:p w:rsidR="00E25D6A" w:rsidRPr="00E25D6A" w:rsidRDefault="00E25D6A" w:rsidP="00E25D6A"/>
    <w:p w:rsidR="00E25D6A" w:rsidRPr="00E25D6A" w:rsidRDefault="00A06024" w:rsidP="00E25D6A">
      <w:r>
        <w:rPr>
          <w:noProof/>
        </w:rPr>
        <w:drawing>
          <wp:anchor distT="0" distB="0" distL="114300" distR="114300" simplePos="0" relativeHeight="251663360" behindDoc="1" locked="0" layoutInCell="1" allowOverlap="1" wp14:anchorId="1CAB9144" wp14:editId="7CF0936C">
            <wp:simplePos x="0" y="0"/>
            <wp:positionH relativeFrom="column">
              <wp:posOffset>-713106</wp:posOffset>
            </wp:positionH>
            <wp:positionV relativeFrom="paragraph">
              <wp:posOffset>82551</wp:posOffset>
            </wp:positionV>
            <wp:extent cx="3267075" cy="158115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89995" l="0" r="91146">
                                  <a14:foregroundMark x1="61979" y1="44933" x2="77315" y2="42618"/>
                                  <a14:foregroundMark x1="91570" y1="45216" x2="87693" y2="44342"/>
                                  <a14:foregroundMark x1="90066" y1="45216" x2="69753" y2="51260"/>
                                  <a14:foregroundMark x1="91146" y1="44933" x2="65008" y2="48971"/>
                                  <a14:foregroundMark x1="90721" y1="44650" x2="67168" y2="443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67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D6A" w:rsidRDefault="005834EA" w:rsidP="00E25D6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CE1B610" wp14:editId="6A123F14">
                <wp:simplePos x="0" y="0"/>
                <wp:positionH relativeFrom="column">
                  <wp:posOffset>2553969</wp:posOffset>
                </wp:positionH>
                <wp:positionV relativeFrom="paragraph">
                  <wp:posOffset>92075</wp:posOffset>
                </wp:positionV>
                <wp:extent cx="2638425" cy="14763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4EA" w:rsidRPr="006A4E17" w:rsidRDefault="005834EA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 w:rsidRPr="006A4E17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タイの人々が</w:t>
                            </w:r>
                            <w:r w:rsidR="006A4E17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栽培し、収穫、手で紡ぎ、染め、織り上げました。世界で一つあなただけの作品</w:t>
                            </w:r>
                            <w:r w:rsidRPr="006A4E17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。化学薬品とは無縁の心地よい波動をまとってください。</w:t>
                            </w:r>
                            <w:r w:rsidR="00A06024" w:rsidRPr="006A4E17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「</w:t>
                            </w:r>
                            <w:r w:rsidRPr="006A4E17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うさと</w:t>
                            </w:r>
                            <w:r w:rsidR="00A06024" w:rsidRPr="006A4E17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」</w:t>
                            </w:r>
                            <w:r w:rsidRPr="006A4E17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ならではのデザインは誰もがおしゃれ心を体験できます。</w:t>
                            </w:r>
                          </w:p>
                          <w:p w:rsidR="00A06024" w:rsidRDefault="00A06024"/>
                          <w:p w:rsidR="005834EA" w:rsidRPr="005834EA" w:rsidRDefault="00583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01.1pt;margin-top:7.25pt;width:207.75pt;height:11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" fillcolor="white [3201]" strokeweight=".5pt">
                <v:textbox>
                  <w:txbxContent>
                    <w:p w:rsidR="005834EA" w:rsidRPr="006A4E17" w:rsidRDefault="005834EA">
                      <w:pPr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 w:rsidRPr="006A4E17">
                        <w:rPr>
                          <w:rFonts w:ascii="HG創英角ﾎﾟｯﾌﾟ体" w:eastAsia="HG創英角ﾎﾟｯﾌﾟ体" w:hAnsi="HG創英角ﾎﾟｯﾌﾟ体" w:hint="eastAsia"/>
                        </w:rPr>
                        <w:t>タイの人々が</w:t>
                      </w:r>
                      <w:r w:rsidR="006A4E17">
                        <w:rPr>
                          <w:rFonts w:ascii="HG創英角ﾎﾟｯﾌﾟ体" w:eastAsia="HG創英角ﾎﾟｯﾌﾟ体" w:hAnsi="HG創英角ﾎﾟｯﾌﾟ体" w:hint="eastAsia"/>
                        </w:rPr>
                        <w:t>栽培し、収穫、手で紡ぎ、染め、織り上げました。世界で一つあなただけの作品</w:t>
                      </w:r>
                      <w:r w:rsidRPr="006A4E17">
                        <w:rPr>
                          <w:rFonts w:ascii="HG創英角ﾎﾟｯﾌﾟ体" w:eastAsia="HG創英角ﾎﾟｯﾌﾟ体" w:hAnsi="HG創英角ﾎﾟｯﾌﾟ体" w:hint="eastAsia"/>
                        </w:rPr>
                        <w:t>。化学薬品とは無縁の心地よい波動をまとってください。</w:t>
                      </w:r>
                      <w:r w:rsidR="00A06024" w:rsidRPr="006A4E17">
                        <w:rPr>
                          <w:rFonts w:ascii="HG創英角ﾎﾟｯﾌﾟ体" w:eastAsia="HG創英角ﾎﾟｯﾌﾟ体" w:hAnsi="HG創英角ﾎﾟｯﾌﾟ体" w:hint="eastAsia"/>
                        </w:rPr>
                        <w:t>「</w:t>
                      </w:r>
                      <w:r w:rsidRPr="006A4E17">
                        <w:rPr>
                          <w:rFonts w:ascii="HG創英角ﾎﾟｯﾌﾟ体" w:eastAsia="HG創英角ﾎﾟｯﾌﾟ体" w:hAnsi="HG創英角ﾎﾟｯﾌﾟ体" w:hint="eastAsia"/>
                        </w:rPr>
                        <w:t>うさと</w:t>
                      </w:r>
                      <w:r w:rsidR="00A06024" w:rsidRPr="006A4E17">
                        <w:rPr>
                          <w:rFonts w:ascii="HG創英角ﾎﾟｯﾌﾟ体" w:eastAsia="HG創英角ﾎﾟｯﾌﾟ体" w:hAnsi="HG創英角ﾎﾟｯﾌﾟ体" w:hint="eastAsia"/>
                        </w:rPr>
                        <w:t>」</w:t>
                      </w:r>
                      <w:r w:rsidRPr="006A4E17">
                        <w:rPr>
                          <w:rFonts w:ascii="HG創英角ﾎﾟｯﾌﾟ体" w:eastAsia="HG創英角ﾎﾟｯﾌﾟ体" w:hAnsi="HG創英角ﾎﾟｯﾌﾟ体" w:hint="eastAsia"/>
                        </w:rPr>
                        <w:t>ならではのデザインは誰もがおしゃれ心を体験できます。</w:t>
                      </w:r>
                    </w:p>
                    <w:p w:rsidR="00A06024" w:rsidRDefault="00A06024"/>
                    <w:p w:rsidR="005834EA" w:rsidRPr="005834EA" w:rsidRDefault="005834EA"/>
                  </w:txbxContent>
                </v:textbox>
              </v:shape>
            </w:pict>
          </mc:Fallback>
        </mc:AlternateContent>
      </w:r>
    </w:p>
    <w:p w:rsidR="005834EA" w:rsidRDefault="00E25D6A" w:rsidP="005834EA">
      <w:pPr>
        <w:tabs>
          <w:tab w:val="left" w:pos="3510"/>
        </w:tabs>
        <w:rPr>
          <w:noProof/>
        </w:rPr>
      </w:pPr>
      <w:r>
        <w:tab/>
      </w:r>
      <w:r w:rsidR="005834EA">
        <w:rPr>
          <w:rFonts w:hint="eastAsia"/>
        </w:rPr>
        <w:t xml:space="preserve">　　　　　　　　</w:t>
      </w:r>
    </w:p>
    <w:p w:rsidR="001A1369" w:rsidRDefault="001A1369" w:rsidP="00E25D6A">
      <w:pPr>
        <w:tabs>
          <w:tab w:val="left" w:pos="2250"/>
        </w:tabs>
      </w:pPr>
    </w:p>
    <w:p w:rsidR="00A06024" w:rsidRDefault="00A06024" w:rsidP="00E25D6A">
      <w:pPr>
        <w:tabs>
          <w:tab w:val="left" w:pos="2250"/>
        </w:tabs>
      </w:pPr>
    </w:p>
    <w:p w:rsidR="00A06024" w:rsidRDefault="00A06024" w:rsidP="00E25D6A">
      <w:pPr>
        <w:tabs>
          <w:tab w:val="left" w:pos="2250"/>
        </w:tabs>
      </w:pPr>
    </w:p>
    <w:p w:rsidR="00A06024" w:rsidRDefault="00A06024" w:rsidP="00E25D6A">
      <w:pPr>
        <w:tabs>
          <w:tab w:val="left" w:pos="2250"/>
        </w:tabs>
      </w:pPr>
    </w:p>
    <w:p w:rsidR="00A06024" w:rsidRDefault="00A06024" w:rsidP="00E25D6A">
      <w:pPr>
        <w:tabs>
          <w:tab w:val="left" w:pos="2250"/>
        </w:tabs>
      </w:pPr>
    </w:p>
    <w:p w:rsidR="00527A55" w:rsidRDefault="00527A55" w:rsidP="00527A55">
      <w:pPr>
        <w:tabs>
          <w:tab w:val="left" w:pos="2250"/>
        </w:tabs>
        <w:ind w:firstLineChars="200" w:firstLine="420"/>
      </w:pPr>
    </w:p>
    <w:p w:rsidR="00B505CC" w:rsidRDefault="00A06024" w:rsidP="0092676F">
      <w:pPr>
        <w:tabs>
          <w:tab w:val="left" w:pos="2250"/>
        </w:tabs>
        <w:ind w:firstLineChars="250" w:firstLine="60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B505CC">
        <w:rPr>
          <w:rFonts w:ascii="HG創英角ﾎﾟｯﾌﾟ体" w:eastAsia="HG創英角ﾎﾟｯﾌﾟ体" w:hAnsi="HG創英角ﾎﾟｯﾌﾟ体" w:hint="eastAsia"/>
          <w:color w:val="00B050"/>
          <w:sz w:val="24"/>
          <w:szCs w:val="24"/>
        </w:rPr>
        <w:t>素食カフェ　サラ</w:t>
      </w:r>
      <w:r w:rsidR="0092676F">
        <w:rPr>
          <w:rFonts w:ascii="HG創英角ﾎﾟｯﾌﾟ体" w:eastAsia="HG創英角ﾎﾟｯﾌﾟ体" w:hAnsi="HG創英角ﾎﾟｯﾌﾟ体" w:hint="eastAsia"/>
          <w:color w:val="00B050"/>
          <w:sz w:val="24"/>
          <w:szCs w:val="24"/>
        </w:rPr>
        <w:t xml:space="preserve">  </w:t>
      </w:r>
      <w:r w:rsidRPr="00B505CC">
        <w:rPr>
          <w:rFonts w:ascii="HG創英角ﾎﾟｯﾌﾟ体" w:eastAsia="HG創英角ﾎﾟｯﾌﾟ体" w:hAnsi="HG創英角ﾎﾟｯﾌﾟ体" w:hint="eastAsia"/>
          <w:color w:val="00B050"/>
          <w:sz w:val="24"/>
          <w:szCs w:val="24"/>
        </w:rPr>
        <w:t xml:space="preserve">　</w:t>
      </w:r>
      <w:r w:rsidR="00B505CC">
        <w:rPr>
          <w:rFonts w:ascii="HG創英角ﾎﾟｯﾌﾟ体" w:eastAsia="HG創英角ﾎﾟｯﾌﾟ体" w:hAnsi="HG創英角ﾎﾟｯﾌﾟ体" w:hint="eastAsia"/>
          <w:color w:val="00B050"/>
          <w:sz w:val="24"/>
          <w:szCs w:val="24"/>
        </w:rPr>
        <w:t>http:</w:t>
      </w:r>
      <w:r w:rsidR="0092676F">
        <w:rPr>
          <w:rFonts w:ascii="HG創英角ﾎﾟｯﾌﾟ体" w:eastAsia="HG創英角ﾎﾟｯﾌﾟ体" w:hAnsi="HG創英角ﾎﾟｯﾌﾟ体" w:hint="eastAsia"/>
          <w:color w:val="00B050"/>
          <w:sz w:val="24"/>
          <w:szCs w:val="24"/>
        </w:rPr>
        <w:t>//www.</w:t>
      </w:r>
      <w:r w:rsidR="00B505CC">
        <w:rPr>
          <w:rFonts w:ascii="HG創英角ﾎﾟｯﾌﾟ体" w:eastAsia="HG創英角ﾎﾟｯﾌﾟ体" w:hAnsi="HG創英角ﾎﾟｯﾌﾟ体" w:hint="eastAsia"/>
          <w:color w:val="00B050"/>
          <w:sz w:val="24"/>
          <w:szCs w:val="24"/>
        </w:rPr>
        <w:t>soshokucafesara</w:t>
      </w:r>
      <w:r w:rsidR="0092676F">
        <w:rPr>
          <w:rFonts w:ascii="HG創英角ﾎﾟｯﾌﾟ体" w:eastAsia="HG創英角ﾎﾟｯﾌﾟ体" w:hAnsi="HG創英角ﾎﾟｯﾌﾟ体" w:hint="eastAsia"/>
          <w:color w:val="00B050"/>
          <w:sz w:val="24"/>
          <w:szCs w:val="24"/>
        </w:rPr>
        <w:t>.com/</w:t>
      </w: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</w:p>
    <w:p w:rsidR="00A06024" w:rsidRPr="00B505CC" w:rsidRDefault="00A06024" w:rsidP="0092676F">
      <w:pPr>
        <w:tabs>
          <w:tab w:val="left" w:pos="2250"/>
        </w:tabs>
        <w:ind w:firstLineChars="500" w:firstLine="120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t>神奈川県川崎市川崎区渡田新町２－８－１３</w:t>
      </w:r>
    </w:p>
    <w:p w:rsidR="00A06024" w:rsidRPr="00B505CC" w:rsidRDefault="00527A55" w:rsidP="00B505CC">
      <w:pPr>
        <w:tabs>
          <w:tab w:val="left" w:pos="2250"/>
        </w:tabs>
        <w:ind w:firstLineChars="500" w:firstLine="120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TEL　</w:t>
      </w:r>
      <w:r w:rsidR="00A06024"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t>０４４－３３３－８８０１</w:t>
      </w:r>
    </w:p>
    <w:p w:rsidR="00A06024" w:rsidRPr="00B505CC" w:rsidRDefault="00A06024" w:rsidP="00B505CC">
      <w:pPr>
        <w:tabs>
          <w:tab w:val="left" w:pos="2250"/>
        </w:tabs>
        <w:ind w:firstLineChars="800" w:firstLine="192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０９０－４９４０－２１０９　千葉美智子　</w:t>
      </w:r>
    </w:p>
    <w:p w:rsidR="00527A55" w:rsidRPr="00B505CC" w:rsidRDefault="00527A55" w:rsidP="00B505CC">
      <w:pPr>
        <w:tabs>
          <w:tab w:val="left" w:pos="2250"/>
        </w:tabs>
        <w:ind w:firstLineChars="300" w:firstLine="72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t>JR、京急川崎駅　　バス</w:t>
      </w:r>
      <w:r w:rsidRPr="00B505CC">
        <w:rPr>
          <w:rFonts w:ascii="HG創英角ﾎﾟｯﾌﾟ体" w:eastAsia="HG創英角ﾎﾟｯﾌﾟ体" w:hAnsi="HG創英角ﾎﾟｯﾌﾟ体"/>
          <w:sz w:val="24"/>
          <w:szCs w:val="24"/>
        </w:rPr>
        <w:fldChar w:fldCharType="begin"/>
      </w:r>
      <w:r w:rsidRPr="00B505CC">
        <w:rPr>
          <w:rFonts w:ascii="HG創英角ﾎﾟｯﾌﾟ体" w:eastAsia="HG創英角ﾎﾟｯﾌﾟ体" w:hAnsi="HG創英角ﾎﾟｯﾌﾟ体"/>
          <w:sz w:val="24"/>
          <w:szCs w:val="24"/>
        </w:rPr>
        <w:instrText xml:space="preserve"> </w:instrText>
      </w: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instrText>eq \o\ac(</w:instrText>
      </w:r>
      <w:r w:rsidRPr="00B505CC">
        <w:rPr>
          <w:rFonts w:ascii="HG創英角ﾎﾟｯﾌﾟ体" w:eastAsia="HG創英角ﾎﾟｯﾌﾟ体" w:hAnsi="HG創英角ﾎﾟｯﾌﾟ体" w:hint="eastAsia"/>
          <w:position w:val="-4"/>
          <w:sz w:val="24"/>
          <w:szCs w:val="24"/>
        </w:rPr>
        <w:instrText>○</w:instrText>
      </w: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instrText>,6)</w:instrText>
      </w:r>
      <w:r w:rsidRPr="00B505CC">
        <w:rPr>
          <w:rFonts w:ascii="HG創英角ﾎﾟｯﾌﾟ体" w:eastAsia="HG創英角ﾎﾟｯﾌﾟ体" w:hAnsi="HG創英角ﾎﾟｯﾌﾟ体"/>
          <w:sz w:val="24"/>
          <w:szCs w:val="24"/>
        </w:rPr>
        <w:fldChar w:fldCharType="end"/>
      </w: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t>乗り場　　川４０系統　何行きでも可</w:t>
      </w:r>
    </w:p>
    <w:p w:rsidR="00A06024" w:rsidRPr="00B505CC" w:rsidRDefault="00397C13" w:rsidP="00B505CC">
      <w:pPr>
        <w:tabs>
          <w:tab w:val="left" w:pos="2250"/>
        </w:tabs>
        <w:ind w:firstLineChars="300" w:firstLine="72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t>渡田向町</w:t>
      </w:r>
      <w:r w:rsidR="0092676F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(わたりだむかいちょう)下車　</w:t>
      </w:r>
      <w:r w:rsidRPr="00B505CC">
        <w:rPr>
          <w:rFonts w:ascii="HG創英角ﾎﾟｯﾌﾟ体" w:eastAsia="HG創英角ﾎﾟｯﾌﾟ体" w:hAnsi="HG創英角ﾎﾟｯﾌﾟ体" w:hint="eastAsia"/>
          <w:sz w:val="24"/>
          <w:szCs w:val="24"/>
        </w:rPr>
        <w:t>徒歩２分</w:t>
      </w:r>
    </w:p>
    <w:sectPr w:rsidR="00A06024" w:rsidRPr="00B505CC" w:rsidSect="00527A55">
      <w:pgSz w:w="8391" w:h="11907" w:code="11"/>
      <w:pgMar w:top="170" w:right="199" w:bottom="289" w:left="1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369"/>
    <w:rsid w:val="001A1369"/>
    <w:rsid w:val="002E2C7D"/>
    <w:rsid w:val="00397C13"/>
    <w:rsid w:val="00526BBF"/>
    <w:rsid w:val="00527A55"/>
    <w:rsid w:val="005834EA"/>
    <w:rsid w:val="00623239"/>
    <w:rsid w:val="006A4E17"/>
    <w:rsid w:val="0092676F"/>
    <w:rsid w:val="009F08E9"/>
    <w:rsid w:val="00A06024"/>
    <w:rsid w:val="00A9402C"/>
    <w:rsid w:val="00B505CC"/>
    <w:rsid w:val="00C6353D"/>
    <w:rsid w:val="00E25D6A"/>
    <w:rsid w:val="00FB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65A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65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　　うさとチラシ.dotx</Template>
  <TotalTime>1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2018-08-26T02:33:00Z</dcterms:created>
  <dcterms:modified xsi:type="dcterms:W3CDTF">2018-08-26T02:33:00Z</dcterms:modified>
</cp:coreProperties>
</file>